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659B7" w14:textId="59B07A23" w:rsidR="00D50D33" w:rsidRPr="009811DD" w:rsidRDefault="07E003F0" w:rsidP="00682593">
      <w:pPr>
        <w:rPr>
          <w:sz w:val="40"/>
          <w:szCs w:val="40"/>
        </w:rPr>
      </w:pPr>
      <w:r w:rsidRPr="05BCED6B">
        <w:rPr>
          <w:sz w:val="40"/>
          <w:szCs w:val="40"/>
        </w:rPr>
        <w:t xml:space="preserve">                                   </w:t>
      </w:r>
      <w:r w:rsidR="39197843" w:rsidRPr="05BCED6B">
        <w:rPr>
          <w:sz w:val="40"/>
          <w:szCs w:val="40"/>
        </w:rPr>
        <w:t>20</w:t>
      </w:r>
      <w:r w:rsidR="15F994E0" w:rsidRPr="05BCED6B">
        <w:rPr>
          <w:sz w:val="40"/>
          <w:szCs w:val="40"/>
        </w:rPr>
        <w:t>2</w:t>
      </w:r>
      <w:r w:rsidR="249CB90B" w:rsidRPr="05BCED6B">
        <w:rPr>
          <w:sz w:val="40"/>
          <w:szCs w:val="40"/>
        </w:rPr>
        <w:t>6</w:t>
      </w:r>
      <w:r w:rsidR="2581F1E5" w:rsidRPr="05BCED6B">
        <w:rPr>
          <w:sz w:val="40"/>
          <w:szCs w:val="40"/>
        </w:rPr>
        <w:t xml:space="preserve"> ISCA</w:t>
      </w:r>
    </w:p>
    <w:p w14:paraId="7BAC9852" w14:textId="77777777" w:rsidR="009811DD" w:rsidRDefault="009811DD" w:rsidP="009811DD">
      <w:pPr>
        <w:jc w:val="center"/>
        <w:rPr>
          <w:sz w:val="40"/>
          <w:szCs w:val="40"/>
        </w:rPr>
      </w:pPr>
      <w:r w:rsidRPr="009811DD">
        <w:rPr>
          <w:sz w:val="40"/>
          <w:szCs w:val="40"/>
        </w:rPr>
        <w:t>Awards Banquet</w:t>
      </w:r>
    </w:p>
    <w:p w14:paraId="275C6FA3" w14:textId="77777777" w:rsidR="009811DD" w:rsidRPr="004C5E98" w:rsidRDefault="009811DD" w:rsidP="009811DD">
      <w:pPr>
        <w:jc w:val="center"/>
        <w:rPr>
          <w:sz w:val="20"/>
          <w:szCs w:val="20"/>
        </w:rPr>
      </w:pPr>
    </w:p>
    <w:p w14:paraId="20337EA2" w14:textId="14B32DF9" w:rsidR="009811DD" w:rsidRDefault="2581F1E5" w:rsidP="009811DD">
      <w:r>
        <w:t xml:space="preserve">Congratulations on your selection </w:t>
      </w:r>
      <w:proofErr w:type="gramStart"/>
      <w:r>
        <w:t>to</w:t>
      </w:r>
      <w:proofErr w:type="gramEnd"/>
      <w:r>
        <w:t xml:space="preserve"> the All-District Team or as your </w:t>
      </w:r>
      <w:r w:rsidR="75AFEDE3">
        <w:t>h</w:t>
      </w:r>
      <w:r>
        <w:t xml:space="preserve">igh </w:t>
      </w:r>
      <w:r w:rsidR="75AFEDE3">
        <w:t>s</w:t>
      </w:r>
      <w:r>
        <w:t>chool</w:t>
      </w:r>
      <w:r w:rsidR="75AFEDE3">
        <w:t>’</w:t>
      </w:r>
      <w:r>
        <w:t>s Top Team Player. Please accept this invitation to the All-State banquet. The banquet will be hel</w:t>
      </w:r>
      <w:r w:rsidR="10A1F9A3">
        <w:t>d</w:t>
      </w:r>
      <w:r w:rsidR="39197843">
        <w:t xml:space="preserve"> November </w:t>
      </w:r>
      <w:r w:rsidR="022B34FB">
        <w:t>8</w:t>
      </w:r>
      <w:r w:rsidR="04BB9A29" w:rsidRPr="05BCED6B">
        <w:rPr>
          <w:vertAlign w:val="superscript"/>
        </w:rPr>
        <w:t>th</w:t>
      </w:r>
      <w:r w:rsidR="04BB9A29">
        <w:t xml:space="preserve"> </w:t>
      </w:r>
      <w:r>
        <w:t xml:space="preserve">at the: </w:t>
      </w:r>
    </w:p>
    <w:p w14:paraId="728DCC17" w14:textId="29EAD4A7" w:rsidR="008D650E" w:rsidRPr="004C0CFC" w:rsidRDefault="00AF6A11" w:rsidP="008D650E">
      <w:pPr>
        <w:rPr>
          <w:b/>
        </w:rPr>
      </w:pPr>
      <w:r>
        <w:rPr>
          <w:b/>
        </w:rPr>
        <w:t>Embassy Suites by Hilton</w:t>
      </w:r>
    </w:p>
    <w:p w14:paraId="0F5BFDD8" w14:textId="57260F06" w:rsidR="00AF6A11" w:rsidRPr="004C0CFC" w:rsidRDefault="00AF6A11" w:rsidP="008D650E">
      <w:pPr>
        <w:rPr>
          <w:b/>
        </w:rPr>
      </w:pPr>
      <w:r>
        <w:rPr>
          <w:b/>
        </w:rPr>
        <w:t>13700 Conference Center Drive South</w:t>
      </w:r>
    </w:p>
    <w:p w14:paraId="4C3FACF2" w14:textId="22A1163A" w:rsidR="009811DD" w:rsidRPr="004C0CFC" w:rsidRDefault="00AF6A11" w:rsidP="008D650E">
      <w:pPr>
        <w:rPr>
          <w:b/>
        </w:rPr>
      </w:pPr>
      <w:r>
        <w:rPr>
          <w:b/>
        </w:rPr>
        <w:t>Noblesville</w:t>
      </w:r>
      <w:r w:rsidR="009811DD" w:rsidRPr="004C0CFC">
        <w:rPr>
          <w:b/>
        </w:rPr>
        <w:t>, Indiana 46</w:t>
      </w:r>
      <w:r>
        <w:rPr>
          <w:b/>
        </w:rPr>
        <w:t>060</w:t>
      </w:r>
    </w:p>
    <w:p w14:paraId="41DA9E19" w14:textId="77777777" w:rsidR="00327ADE" w:rsidRDefault="00327ADE" w:rsidP="008D650E"/>
    <w:p w14:paraId="65EDC011" w14:textId="2E13105B" w:rsidR="008D650E" w:rsidRDefault="00AF6A11" w:rsidP="008D650E">
      <w:r w:rsidRPr="00AF6A11">
        <w:rPr>
          <w:b/>
          <w:bCs/>
        </w:rPr>
        <w:t>Banquet will start at 11am</w:t>
      </w:r>
      <w:r>
        <w:t xml:space="preserve"> (Doors open at 10:30)</w:t>
      </w:r>
    </w:p>
    <w:p w14:paraId="6CEE3034" w14:textId="77777777" w:rsidR="00327ADE" w:rsidRDefault="00327ADE" w:rsidP="008D650E"/>
    <w:p w14:paraId="08BC278A" w14:textId="77777777" w:rsidR="009811DD" w:rsidRPr="00341B9E" w:rsidRDefault="009811DD" w:rsidP="009811DD">
      <w:pPr>
        <w:rPr>
          <w:b/>
          <w:sz w:val="20"/>
          <w:szCs w:val="20"/>
        </w:rPr>
      </w:pPr>
      <w:r w:rsidRPr="009811DD">
        <w:rPr>
          <w:b/>
        </w:rPr>
        <w:t>Tickets are $</w:t>
      </w:r>
      <w:r w:rsidR="006C458A">
        <w:rPr>
          <w:b/>
        </w:rPr>
        <w:t>5</w:t>
      </w:r>
      <w:r w:rsidR="00553E91">
        <w:rPr>
          <w:b/>
        </w:rPr>
        <w:t>0</w:t>
      </w:r>
      <w:r w:rsidRPr="009811DD">
        <w:rPr>
          <w:b/>
        </w:rPr>
        <w:t xml:space="preserve">.00 </w:t>
      </w:r>
      <w:r w:rsidR="00CA728B" w:rsidRPr="00341B9E">
        <w:rPr>
          <w:b/>
          <w:i/>
          <w:sz w:val="22"/>
          <w:szCs w:val="22"/>
        </w:rPr>
        <w:t xml:space="preserve">(Each player and family member attending </w:t>
      </w:r>
      <w:r w:rsidR="00341B9E" w:rsidRPr="00341B9E">
        <w:rPr>
          <w:b/>
          <w:i/>
          <w:sz w:val="22"/>
          <w:szCs w:val="22"/>
        </w:rPr>
        <w:t>must</w:t>
      </w:r>
      <w:r w:rsidR="00CA728B" w:rsidRPr="00341B9E">
        <w:rPr>
          <w:b/>
          <w:i/>
          <w:sz w:val="22"/>
          <w:szCs w:val="22"/>
        </w:rPr>
        <w:t xml:space="preserve"> pay </w:t>
      </w:r>
      <w:r w:rsidR="00341B9E" w:rsidRPr="00341B9E">
        <w:rPr>
          <w:b/>
          <w:i/>
          <w:sz w:val="22"/>
          <w:szCs w:val="22"/>
        </w:rPr>
        <w:t>for a</w:t>
      </w:r>
      <w:r w:rsidR="00CA728B" w:rsidRPr="00341B9E">
        <w:rPr>
          <w:b/>
          <w:i/>
          <w:sz w:val="22"/>
          <w:szCs w:val="22"/>
        </w:rPr>
        <w:t xml:space="preserve"> banquet ticket.)</w:t>
      </w:r>
    </w:p>
    <w:p w14:paraId="35459B25" w14:textId="77777777" w:rsidR="00CF5A12" w:rsidRDefault="00CF5A12" w:rsidP="009811DD">
      <w:pPr>
        <w:rPr>
          <w:b/>
        </w:rPr>
      </w:pPr>
    </w:p>
    <w:p w14:paraId="4A5DB541" w14:textId="605E34C1" w:rsidR="009811DD" w:rsidRPr="009811DD" w:rsidRDefault="2581F1E5" w:rsidP="05BCED6B">
      <w:pPr>
        <w:rPr>
          <w:b/>
          <w:bCs/>
        </w:rPr>
      </w:pPr>
      <w:r>
        <w:t xml:space="preserve">The All-State ballot is compiled from the All-District lists. We will vote for the All-State teams on Saturday night </w:t>
      </w:r>
      <w:r w:rsidR="39197843">
        <w:t xml:space="preserve">the </w:t>
      </w:r>
      <w:r w:rsidR="009D4398">
        <w:t>7</w:t>
      </w:r>
      <w:r w:rsidR="15F994E0">
        <w:t>th</w:t>
      </w:r>
      <w:r w:rsidR="04BB9A29">
        <w:t xml:space="preserve"> </w:t>
      </w:r>
      <w:r>
        <w:t xml:space="preserve">and announce the teams at the banquet. </w:t>
      </w:r>
      <w:r w:rsidRPr="05BCED6B">
        <w:rPr>
          <w:b/>
          <w:bCs/>
        </w:rPr>
        <w:t xml:space="preserve">All </w:t>
      </w:r>
      <w:proofErr w:type="gramStart"/>
      <w:r w:rsidRPr="05BCED6B">
        <w:rPr>
          <w:b/>
          <w:bCs/>
        </w:rPr>
        <w:t>invitees</w:t>
      </w:r>
      <w:proofErr w:type="gramEnd"/>
      <w:r w:rsidRPr="05BCED6B">
        <w:rPr>
          <w:b/>
          <w:bCs/>
        </w:rPr>
        <w:t xml:space="preserve"> who respond to th</w:t>
      </w:r>
      <w:r w:rsidR="2A0641D0" w:rsidRPr="05BCED6B">
        <w:rPr>
          <w:b/>
          <w:bCs/>
        </w:rPr>
        <w:t>is</w:t>
      </w:r>
      <w:r w:rsidRPr="05BCED6B">
        <w:rPr>
          <w:b/>
          <w:bCs/>
        </w:rPr>
        <w:t xml:space="preserve"> invitation and purchase their ticket </w:t>
      </w:r>
      <w:r w:rsidR="15F994E0" w:rsidRPr="05BCED6B">
        <w:rPr>
          <w:b/>
          <w:bCs/>
        </w:rPr>
        <w:t>by mailing th</w:t>
      </w:r>
      <w:r w:rsidR="07E003F0" w:rsidRPr="05BCED6B">
        <w:rPr>
          <w:b/>
          <w:bCs/>
        </w:rPr>
        <w:t>e bottom portion</w:t>
      </w:r>
      <w:r w:rsidR="15F994E0" w:rsidRPr="05BCED6B">
        <w:rPr>
          <w:b/>
          <w:bCs/>
        </w:rPr>
        <w:t xml:space="preserve"> </w:t>
      </w:r>
      <w:r w:rsidR="024239AB" w:rsidRPr="05BCED6B">
        <w:rPr>
          <w:b/>
          <w:bCs/>
        </w:rPr>
        <w:t xml:space="preserve">of this sheet </w:t>
      </w:r>
      <w:r w:rsidR="15F994E0" w:rsidRPr="05BCED6B">
        <w:rPr>
          <w:b/>
          <w:bCs/>
        </w:rPr>
        <w:t xml:space="preserve">back </w:t>
      </w:r>
      <w:r w:rsidR="2A0641D0" w:rsidRPr="05BCED6B">
        <w:rPr>
          <w:b/>
          <w:bCs/>
        </w:rPr>
        <w:t xml:space="preserve">and </w:t>
      </w:r>
      <w:r w:rsidR="2A0641D0" w:rsidRPr="05BCED6B">
        <w:rPr>
          <w:b/>
          <w:bCs/>
          <w:i/>
          <w:iCs/>
        </w:rPr>
        <w:t xml:space="preserve">postmarked </w:t>
      </w:r>
      <w:r w:rsidR="15F994E0" w:rsidRPr="05BCED6B">
        <w:rPr>
          <w:b/>
          <w:bCs/>
          <w:i/>
          <w:iCs/>
        </w:rPr>
        <w:t>by</w:t>
      </w:r>
      <w:r w:rsidRPr="05BCED6B">
        <w:rPr>
          <w:b/>
          <w:bCs/>
          <w:i/>
          <w:iCs/>
        </w:rPr>
        <w:t xml:space="preserve"> </w:t>
      </w:r>
      <w:r w:rsidR="00A69937" w:rsidRPr="05BCED6B">
        <w:rPr>
          <w:b/>
          <w:bCs/>
          <w:i/>
          <w:iCs/>
        </w:rPr>
        <w:t>Friday</w:t>
      </w:r>
      <w:r w:rsidR="2A0641D0" w:rsidRPr="05BCED6B">
        <w:rPr>
          <w:b/>
          <w:bCs/>
          <w:i/>
          <w:iCs/>
        </w:rPr>
        <w:t>,</w:t>
      </w:r>
      <w:r w:rsidR="10A1F9A3" w:rsidRPr="05BCED6B">
        <w:rPr>
          <w:b/>
          <w:bCs/>
          <w:i/>
          <w:iCs/>
        </w:rPr>
        <w:t xml:space="preserve"> </w:t>
      </w:r>
      <w:r w:rsidR="15F994E0" w:rsidRPr="05BCED6B">
        <w:rPr>
          <w:b/>
          <w:bCs/>
          <w:i/>
          <w:iCs/>
        </w:rPr>
        <w:t>October</w:t>
      </w:r>
      <w:r w:rsidRPr="05BCED6B">
        <w:rPr>
          <w:b/>
          <w:bCs/>
          <w:i/>
          <w:iCs/>
        </w:rPr>
        <w:t xml:space="preserve"> </w:t>
      </w:r>
      <w:r w:rsidR="67D319ED" w:rsidRPr="05BCED6B">
        <w:rPr>
          <w:b/>
          <w:bCs/>
          <w:i/>
          <w:iCs/>
        </w:rPr>
        <w:t>3</w:t>
      </w:r>
      <w:r w:rsidR="0AC07C67" w:rsidRPr="05BCED6B">
        <w:rPr>
          <w:b/>
          <w:bCs/>
          <w:i/>
          <w:iCs/>
        </w:rPr>
        <w:t>0</w:t>
      </w:r>
      <w:r w:rsidR="0AC07C67" w:rsidRPr="05BCED6B">
        <w:rPr>
          <w:b/>
          <w:bCs/>
          <w:i/>
          <w:iCs/>
          <w:vertAlign w:val="superscript"/>
        </w:rPr>
        <w:t>th</w:t>
      </w:r>
      <w:r w:rsidR="2A0641D0" w:rsidRPr="05BCED6B">
        <w:rPr>
          <w:b/>
          <w:bCs/>
        </w:rPr>
        <w:t xml:space="preserve">, </w:t>
      </w:r>
      <w:r w:rsidRPr="05BCED6B">
        <w:rPr>
          <w:b/>
          <w:bCs/>
        </w:rPr>
        <w:t xml:space="preserve">will receive their plaques at the ceremony. </w:t>
      </w:r>
      <w:r w:rsidR="5F6BA7F0">
        <w:t>Every player registered by the</w:t>
      </w:r>
      <w:r w:rsidR="5C5467C1">
        <w:t xml:space="preserve"> </w:t>
      </w:r>
      <w:r w:rsidR="67D319ED">
        <w:t>31</w:t>
      </w:r>
      <w:r w:rsidR="67D319ED" w:rsidRPr="05BCED6B">
        <w:rPr>
          <w:vertAlign w:val="superscript"/>
        </w:rPr>
        <w:t>st</w:t>
      </w:r>
      <w:r w:rsidR="67D319ED">
        <w:t xml:space="preserve"> </w:t>
      </w:r>
      <w:r>
        <w:t>will receive the appropriate plaque: All-District, Honorable Mention</w:t>
      </w:r>
      <w:r w:rsidR="10A1F9A3">
        <w:t xml:space="preserve"> All-State</w:t>
      </w:r>
      <w:r>
        <w:t>, 3</w:t>
      </w:r>
      <w:r w:rsidRPr="05BCED6B">
        <w:rPr>
          <w:vertAlign w:val="superscript"/>
        </w:rPr>
        <w:t>rd</w:t>
      </w:r>
      <w:r>
        <w:t xml:space="preserve"> Team</w:t>
      </w:r>
      <w:r w:rsidR="10A1F9A3">
        <w:t xml:space="preserve"> All-State</w:t>
      </w:r>
      <w:r>
        <w:t>, 2</w:t>
      </w:r>
      <w:r w:rsidRPr="05BCED6B">
        <w:rPr>
          <w:vertAlign w:val="superscript"/>
        </w:rPr>
        <w:t>nd</w:t>
      </w:r>
      <w:r>
        <w:t xml:space="preserve"> Team</w:t>
      </w:r>
      <w:r w:rsidR="10A1F9A3">
        <w:t xml:space="preserve"> All-State</w:t>
      </w:r>
      <w:r>
        <w:t>, 1</w:t>
      </w:r>
      <w:r w:rsidRPr="05BCED6B">
        <w:rPr>
          <w:vertAlign w:val="superscript"/>
        </w:rPr>
        <w:t>st</w:t>
      </w:r>
      <w:r>
        <w:t xml:space="preserve"> Team</w:t>
      </w:r>
      <w:r w:rsidR="10A1F9A3">
        <w:t xml:space="preserve"> All-State</w:t>
      </w:r>
      <w:r>
        <w:t xml:space="preserve">, Player of the Year, </w:t>
      </w:r>
      <w:r w:rsidR="55D670FB">
        <w:t>or</w:t>
      </w:r>
      <w:r>
        <w:t xml:space="preserve"> Top Team Player. </w:t>
      </w:r>
    </w:p>
    <w:p w14:paraId="07FF5E27" w14:textId="77777777" w:rsidR="009811DD" w:rsidRDefault="009811DD" w:rsidP="009811DD"/>
    <w:p w14:paraId="6ACBA1FB" w14:textId="77777777" w:rsidR="009811DD" w:rsidRDefault="008D650E" w:rsidP="009811DD">
      <w:r>
        <w:t xml:space="preserve">Please mail all registrations and checks </w:t>
      </w:r>
      <w:r w:rsidR="00B21993">
        <w:t>(</w:t>
      </w:r>
      <w:r w:rsidR="00B21993" w:rsidRPr="00341B9E">
        <w:rPr>
          <w:b/>
        </w:rPr>
        <w:t>checks made payable to ISCA</w:t>
      </w:r>
      <w:r>
        <w:t>) to:</w:t>
      </w:r>
    </w:p>
    <w:p w14:paraId="211213A5" w14:textId="77777777" w:rsidR="009811DD" w:rsidRDefault="000B5BA5" w:rsidP="009811DD">
      <w:pPr>
        <w:rPr>
          <w:b/>
          <w:i/>
          <w:u w:val="single"/>
        </w:rPr>
      </w:pPr>
      <w:r>
        <w:rPr>
          <w:b/>
          <w:i/>
          <w:u w:val="single"/>
        </w:rPr>
        <w:t xml:space="preserve">ISCA c/o </w:t>
      </w:r>
      <w:r w:rsidR="009811DD" w:rsidRPr="009811DD">
        <w:rPr>
          <w:b/>
          <w:i/>
          <w:u w:val="single"/>
        </w:rPr>
        <w:t>Brian Past</w:t>
      </w:r>
      <w:r w:rsidR="00B21993">
        <w:rPr>
          <w:b/>
          <w:i/>
          <w:u w:val="single"/>
        </w:rPr>
        <w:t>, 7836 Chase Street, Merrillville, IN</w:t>
      </w:r>
      <w:r w:rsidR="009811DD" w:rsidRPr="009811DD">
        <w:rPr>
          <w:b/>
          <w:i/>
          <w:u w:val="single"/>
        </w:rPr>
        <w:t xml:space="preserve"> 46410</w:t>
      </w:r>
    </w:p>
    <w:p w14:paraId="4D88655A" w14:textId="77777777" w:rsidR="00682593" w:rsidRDefault="00142CC5" w:rsidP="00682593">
      <w:pPr>
        <w:rPr>
          <w:rStyle w:val="Hyperlink"/>
          <w:u w:val="none"/>
        </w:rPr>
      </w:pPr>
      <w:r>
        <w:t xml:space="preserve">Our Banquet Coordinator </w:t>
      </w:r>
      <w:r w:rsidR="00CF5A12">
        <w:t>may be contacted at:</w:t>
      </w:r>
      <w:r w:rsidR="00682593">
        <w:rPr>
          <w:rStyle w:val="Hyperlink"/>
          <w:u w:val="none"/>
        </w:rPr>
        <w:t xml:space="preserve">   </w:t>
      </w:r>
      <w:hyperlink r:id="rId5" w:history="1">
        <w:r w:rsidR="00B32FDE" w:rsidRPr="00960C62">
          <w:rPr>
            <w:rStyle w:val="Hyperlink"/>
          </w:rPr>
          <w:t>ISCAsoccerbanquet@yahoo.com</w:t>
        </w:r>
      </w:hyperlink>
      <w:r w:rsidR="00CF5A12">
        <w:t xml:space="preserve"> </w:t>
      </w:r>
    </w:p>
    <w:p w14:paraId="04A50152" w14:textId="77777777" w:rsidR="00682593" w:rsidRDefault="00682593" w:rsidP="00682593"/>
    <w:p w14:paraId="49304F2D" w14:textId="77777777" w:rsidR="00682593" w:rsidRPr="00682593" w:rsidRDefault="07E003F0" w:rsidP="00682593">
      <w:r>
        <w:t>-----------------cut here----------------------------------------cut here------------------------------</w:t>
      </w:r>
    </w:p>
    <w:p w14:paraId="0F2AA8AD" w14:textId="0CBFF816" w:rsidR="05BCED6B" w:rsidRDefault="05BCED6B"/>
    <w:p w14:paraId="6B766872" w14:textId="77777777" w:rsidR="009811DD" w:rsidRDefault="04C775B0" w:rsidP="009811DD">
      <w:r>
        <w:t>Name ____________________________________________</w:t>
      </w:r>
    </w:p>
    <w:p w14:paraId="3891C0EB" w14:textId="77777777" w:rsidR="009811DD" w:rsidRDefault="009811DD" w:rsidP="009811DD"/>
    <w:p w14:paraId="4AA2D99A" w14:textId="77777777" w:rsidR="009811DD" w:rsidRDefault="04C775B0" w:rsidP="009811DD">
      <w:r>
        <w:t>High School________________</w:t>
      </w:r>
      <w:r w:rsidR="00CA728B">
        <w:t>_______</w:t>
      </w:r>
      <w:r>
        <w:t>_______________________</w:t>
      </w:r>
    </w:p>
    <w:p w14:paraId="6482C7CD" w14:textId="77777777" w:rsidR="009811DD" w:rsidRDefault="009811DD" w:rsidP="009811DD"/>
    <w:p w14:paraId="08380208" w14:textId="77777777" w:rsidR="009811DD" w:rsidRDefault="00341B9E" w:rsidP="009811DD">
      <w:r>
        <w:t>Contact p</w:t>
      </w:r>
      <w:r w:rsidR="00CA728B">
        <w:t>hone number</w:t>
      </w:r>
      <w:r w:rsidR="04C775B0" w:rsidRPr="00A01C87">
        <w:rPr>
          <w:u w:val="single"/>
        </w:rPr>
        <w:t>____________________________________________</w:t>
      </w:r>
    </w:p>
    <w:p w14:paraId="67B2985D" w14:textId="77777777" w:rsidR="009811DD" w:rsidRDefault="009811DD" w:rsidP="009811DD"/>
    <w:p w14:paraId="498C0F1C" w14:textId="77777777" w:rsidR="009811DD" w:rsidRPr="00682593" w:rsidRDefault="009811DD" w:rsidP="009811DD">
      <w:pPr>
        <w:rPr>
          <w:b/>
          <w:i/>
          <w:sz w:val="32"/>
          <w:szCs w:val="32"/>
          <w:u w:val="single"/>
        </w:rPr>
      </w:pPr>
      <w:r w:rsidRPr="00682593">
        <w:rPr>
          <w:b/>
          <w:i/>
          <w:sz w:val="32"/>
          <w:szCs w:val="32"/>
          <w:u w:val="single"/>
        </w:rPr>
        <w:t xml:space="preserve">Please check all </w:t>
      </w:r>
      <w:r w:rsidR="00341B9E">
        <w:rPr>
          <w:b/>
          <w:i/>
          <w:sz w:val="32"/>
          <w:szCs w:val="32"/>
          <w:u w:val="single"/>
        </w:rPr>
        <w:t xml:space="preserve">blanks </w:t>
      </w:r>
      <w:r w:rsidRPr="00682593">
        <w:rPr>
          <w:b/>
          <w:i/>
          <w:sz w:val="32"/>
          <w:szCs w:val="32"/>
          <w:u w:val="single"/>
        </w:rPr>
        <w:t>that apply</w:t>
      </w:r>
    </w:p>
    <w:p w14:paraId="1D2C9185" w14:textId="77777777" w:rsidR="004C5E98" w:rsidRPr="00341B9E" w:rsidRDefault="004C5E98" w:rsidP="009811DD">
      <w:pPr>
        <w:rPr>
          <w:b/>
        </w:rPr>
      </w:pPr>
      <w:r w:rsidRPr="00341B9E">
        <w:rPr>
          <w:b/>
        </w:rPr>
        <w:t xml:space="preserve">I am </w:t>
      </w:r>
      <w:r w:rsidRPr="00341B9E">
        <w:rPr>
          <w:b/>
          <w:u w:val="single"/>
        </w:rPr>
        <w:t>registering</w:t>
      </w:r>
      <w:r w:rsidRPr="00341B9E">
        <w:rPr>
          <w:b/>
        </w:rPr>
        <w:t xml:space="preserve"> as an:</w:t>
      </w:r>
    </w:p>
    <w:p w14:paraId="51D767D1" w14:textId="77777777" w:rsidR="00457196" w:rsidRDefault="04C775B0" w:rsidP="009811DD">
      <w:r>
        <w:t>All-District Playe</w:t>
      </w:r>
      <w:r w:rsidR="00CA728B">
        <w:t xml:space="preserve">r </w:t>
      </w:r>
      <w:r w:rsidR="6D9B971B">
        <w:t>(1</w:t>
      </w:r>
      <w:r w:rsidR="6D9B971B" w:rsidRPr="0D92DB7D">
        <w:rPr>
          <w:vertAlign w:val="superscript"/>
        </w:rPr>
        <w:t>st</w:t>
      </w:r>
      <w:r w:rsidR="6D9B971B">
        <w:t xml:space="preserve"> </w:t>
      </w:r>
      <w:r w:rsidR="00CA728B">
        <w:t>Team</w:t>
      </w:r>
      <w:r w:rsidR="6D9B971B">
        <w:t>)</w:t>
      </w:r>
      <w:r w:rsidR="009811DD">
        <w:tab/>
      </w:r>
      <w:r w:rsidR="00457196">
        <w:tab/>
      </w:r>
      <w:r w:rsidR="00CA728B">
        <w:t xml:space="preserve">                        </w:t>
      </w:r>
      <w:r w:rsidR="00457196" w:rsidRPr="00CA728B">
        <w:t>_________</w:t>
      </w:r>
      <w:r w:rsidR="00457196">
        <w:tab/>
      </w:r>
      <w:r w:rsidR="00457196">
        <w:tab/>
      </w:r>
    </w:p>
    <w:p w14:paraId="4FB6A839" w14:textId="77777777" w:rsidR="00CA728B" w:rsidRDefault="00CA728B" w:rsidP="009811DD">
      <w:r>
        <w:t>All-District Player (2</w:t>
      </w:r>
      <w:r w:rsidRPr="00CA728B">
        <w:rPr>
          <w:vertAlign w:val="superscript"/>
        </w:rPr>
        <w:t>nd</w:t>
      </w:r>
      <w:r>
        <w:t xml:space="preserve"> </w:t>
      </w:r>
      <w:proofErr w:type="gramStart"/>
      <w:r>
        <w:t xml:space="preserve">Team)   </w:t>
      </w:r>
      <w:proofErr w:type="gramEnd"/>
      <w:r>
        <w:t xml:space="preserve">                                 _________</w:t>
      </w:r>
    </w:p>
    <w:p w14:paraId="2D6070BE" w14:textId="77777777" w:rsidR="00682593" w:rsidRDefault="009811DD" w:rsidP="009811DD">
      <w:r>
        <w:t>Top Team Player</w:t>
      </w:r>
      <w:r w:rsidR="004C5E98">
        <w:tab/>
      </w:r>
      <w:r w:rsidR="004C5E98">
        <w:tab/>
      </w:r>
      <w:r w:rsidR="004C5E98">
        <w:tab/>
      </w:r>
      <w:r w:rsidR="004C5E98">
        <w:tab/>
      </w:r>
      <w:r w:rsidR="004C5E98">
        <w:tab/>
        <w:t>_________</w:t>
      </w:r>
      <w:r w:rsidR="00682593">
        <w:t xml:space="preserve"> </w:t>
      </w:r>
    </w:p>
    <w:p w14:paraId="67D20149" w14:textId="77777777" w:rsidR="00682593" w:rsidRDefault="004C5E98" w:rsidP="009811DD">
      <w:r>
        <w:t>As BOTH Top Team player and All-District player</w:t>
      </w:r>
      <w:r>
        <w:tab/>
        <w:t>_________</w:t>
      </w:r>
    </w:p>
    <w:p w14:paraId="7E884CAB" w14:textId="3D7EC12F" w:rsidR="00341B9E" w:rsidRDefault="00CF5A12" w:rsidP="009811DD">
      <w:r>
        <w:t xml:space="preserve">I am </w:t>
      </w:r>
      <w:proofErr w:type="gramStart"/>
      <w:r w:rsidR="00AF6A11">
        <w:t>a ISCA</w:t>
      </w:r>
      <w:proofErr w:type="gramEnd"/>
      <w:r>
        <w:t xml:space="preserve"> </w:t>
      </w:r>
      <w:r w:rsidR="009811DD">
        <w:t>Coach</w:t>
      </w:r>
      <w:r w:rsidR="00341B9E">
        <w:t xml:space="preserve"> attending the banquet</w:t>
      </w:r>
      <w:r w:rsidR="009811DD">
        <w:tab/>
      </w:r>
      <w:r w:rsidR="00CA728B">
        <w:t xml:space="preserve">            </w:t>
      </w:r>
      <w:r w:rsidR="004C5E98">
        <w:t>_________</w:t>
      </w:r>
    </w:p>
    <w:p w14:paraId="4DF245B0" w14:textId="77777777" w:rsidR="00341B9E" w:rsidRDefault="00341B9E" w:rsidP="009811DD"/>
    <w:p w14:paraId="62685DA8" w14:textId="77777777" w:rsidR="009811DD" w:rsidRPr="009811DD" w:rsidRDefault="009811DD" w:rsidP="009811DD">
      <w:r>
        <w:t xml:space="preserve">Please find enclosed my check for </w:t>
      </w:r>
      <w:proofErr w:type="gramStart"/>
      <w:r>
        <w:t>$__</w:t>
      </w:r>
      <w:proofErr w:type="gramEnd"/>
      <w:r>
        <w:t>__________</w:t>
      </w:r>
      <w:r w:rsidR="00CA728B">
        <w:t>_</w:t>
      </w:r>
      <w:r>
        <w:t xml:space="preserve"> to reserve</w:t>
      </w:r>
      <w:r w:rsidR="00341B9E">
        <w:t xml:space="preserve"> </w:t>
      </w:r>
      <w:r w:rsidR="00CA728B">
        <w:t xml:space="preserve"> </w:t>
      </w:r>
      <w:r>
        <w:t xml:space="preserve"> ________</w:t>
      </w:r>
      <w:r w:rsidR="00341B9E">
        <w:t xml:space="preserve"> total </w:t>
      </w:r>
      <w:r>
        <w:t xml:space="preserve">seats. </w:t>
      </w:r>
    </w:p>
    <w:sectPr w:rsidR="009811DD" w:rsidRPr="009811D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270B1"/>
    <w:multiLevelType w:val="hybridMultilevel"/>
    <w:tmpl w:val="DEDAF70E"/>
    <w:lvl w:ilvl="0" w:tplc="7A8CE0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BF3E0D"/>
    <w:multiLevelType w:val="hybridMultilevel"/>
    <w:tmpl w:val="3E8CF8AC"/>
    <w:lvl w:ilvl="0" w:tplc="2BF6E2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6931232">
    <w:abstractNumId w:val="0"/>
  </w:num>
  <w:num w:numId="2" w16cid:durableId="14051061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28B"/>
    <w:rsid w:val="000B5BA5"/>
    <w:rsid w:val="000B65AA"/>
    <w:rsid w:val="00120BE9"/>
    <w:rsid w:val="00135064"/>
    <w:rsid w:val="00142CC5"/>
    <w:rsid w:val="00191D61"/>
    <w:rsid w:val="001C5652"/>
    <w:rsid w:val="002D1645"/>
    <w:rsid w:val="002E237E"/>
    <w:rsid w:val="00327ADE"/>
    <w:rsid w:val="00341B9E"/>
    <w:rsid w:val="00446C4E"/>
    <w:rsid w:val="00455395"/>
    <w:rsid w:val="00457196"/>
    <w:rsid w:val="00466DBE"/>
    <w:rsid w:val="004774EB"/>
    <w:rsid w:val="004C0CFC"/>
    <w:rsid w:val="004C314C"/>
    <w:rsid w:val="004C5E98"/>
    <w:rsid w:val="00553E91"/>
    <w:rsid w:val="005D1337"/>
    <w:rsid w:val="00682593"/>
    <w:rsid w:val="006C1BF1"/>
    <w:rsid w:val="006C458A"/>
    <w:rsid w:val="0071538D"/>
    <w:rsid w:val="007544E2"/>
    <w:rsid w:val="007626CB"/>
    <w:rsid w:val="00877E63"/>
    <w:rsid w:val="008D650E"/>
    <w:rsid w:val="008F3902"/>
    <w:rsid w:val="00905EA6"/>
    <w:rsid w:val="009811DD"/>
    <w:rsid w:val="009D4398"/>
    <w:rsid w:val="009D630E"/>
    <w:rsid w:val="00A01C87"/>
    <w:rsid w:val="00A69937"/>
    <w:rsid w:val="00A80BA9"/>
    <w:rsid w:val="00AA2866"/>
    <w:rsid w:val="00AC2897"/>
    <w:rsid w:val="00AF6A11"/>
    <w:rsid w:val="00B21993"/>
    <w:rsid w:val="00B32FDE"/>
    <w:rsid w:val="00C11F52"/>
    <w:rsid w:val="00CA728B"/>
    <w:rsid w:val="00CF5A12"/>
    <w:rsid w:val="00D110A9"/>
    <w:rsid w:val="00D2622A"/>
    <w:rsid w:val="00D45382"/>
    <w:rsid w:val="00D50D33"/>
    <w:rsid w:val="00E67BA9"/>
    <w:rsid w:val="00FE1B70"/>
    <w:rsid w:val="022B34FB"/>
    <w:rsid w:val="024239AB"/>
    <w:rsid w:val="04BB9A29"/>
    <w:rsid w:val="04C775B0"/>
    <w:rsid w:val="05BCED6B"/>
    <w:rsid w:val="07E003F0"/>
    <w:rsid w:val="0AC07C67"/>
    <w:rsid w:val="0D92DB7D"/>
    <w:rsid w:val="10A1F9A3"/>
    <w:rsid w:val="15F994E0"/>
    <w:rsid w:val="1AA067BC"/>
    <w:rsid w:val="249CB90B"/>
    <w:rsid w:val="2581F1E5"/>
    <w:rsid w:val="26565D87"/>
    <w:rsid w:val="2A0641D0"/>
    <w:rsid w:val="39197843"/>
    <w:rsid w:val="52AE1BE7"/>
    <w:rsid w:val="55D670FB"/>
    <w:rsid w:val="5B9E739B"/>
    <w:rsid w:val="5C5467C1"/>
    <w:rsid w:val="5DE46DE6"/>
    <w:rsid w:val="5F6BA7F0"/>
    <w:rsid w:val="62D9B4EE"/>
    <w:rsid w:val="67D319ED"/>
    <w:rsid w:val="6D9B971B"/>
    <w:rsid w:val="75AFE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436D26"/>
  <w15:docId w15:val="{D509BF9E-419A-4E75-9B14-7B7F0D3EC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811D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D4538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45382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semiHidden/>
    <w:unhideWhenUsed/>
    <w:rsid w:val="00CF5A12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82593"/>
    <w:pPr>
      <w:ind w:left="720"/>
      <w:contextualSpacing/>
    </w:pPr>
  </w:style>
  <w:style w:type="character" w:styleId="UnresolvedMention">
    <w:name w:val="Unresolved Mention"/>
    <w:basedOn w:val="DefaultParagraphFont"/>
    <w:rsid w:val="00B32F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SCAsoccerbanquet@yahoo.com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past\Desktop\2023%20ISCA%20Awards%20Banquet%20Invi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2023 ISCA Awards Banquet Invite</Template>
  <TotalTime>3</TotalTime>
  <Pages>1</Pages>
  <Words>308</Words>
  <Characters>1760</Characters>
  <Application>Microsoft Office Word</Application>
  <DocSecurity>0</DocSecurity>
  <Lines>14</Lines>
  <Paragraphs>4</Paragraphs>
  <ScaleCrop>false</ScaleCrop>
  <Company>HSE Schools</Company>
  <LinksUpToDate>false</LinksUpToDate>
  <CharactersWithSpaces>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Philip Schmidt</cp:lastModifiedBy>
  <cp:revision>4</cp:revision>
  <cp:lastPrinted>2026-09-17T13:01:00Z</cp:lastPrinted>
  <dcterms:created xsi:type="dcterms:W3CDTF">2026-09-17T13:01:00Z</dcterms:created>
  <dcterms:modified xsi:type="dcterms:W3CDTF">2026-09-28T17:35:00Z</dcterms:modified>
</cp:coreProperties>
</file>